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DBC" w:rsidRPr="007626BE" w:rsidRDefault="001D7DBC" w:rsidP="001D7DBC">
      <w:pPr>
        <w:bidi w:val="0"/>
        <w:jc w:val="center"/>
        <w:rPr>
          <w:b/>
          <w:bCs/>
          <w:sz w:val="36"/>
          <w:szCs w:val="36"/>
          <w:u w:val="single"/>
          <w:rtl/>
        </w:rPr>
      </w:pPr>
      <w:r w:rsidRPr="007626BE">
        <w:rPr>
          <w:rFonts w:hint="cs"/>
          <w:b/>
          <w:bCs/>
          <w:sz w:val="36"/>
          <w:szCs w:val="36"/>
          <w:u w:val="single"/>
          <w:rtl/>
        </w:rPr>
        <w:t>נספח 2.</w:t>
      </w:r>
      <w:r w:rsidR="002353B3">
        <w:rPr>
          <w:rFonts w:hint="cs"/>
          <w:b/>
          <w:bCs/>
          <w:sz w:val="36"/>
          <w:szCs w:val="36"/>
          <w:u w:val="single"/>
          <w:rtl/>
        </w:rPr>
        <w:t>3</w:t>
      </w:r>
    </w:p>
    <w:p w:rsidR="00331EC6" w:rsidRDefault="005C116E" w:rsidP="001D7DBC">
      <w:pPr>
        <w:bidi w:val="0"/>
      </w:pPr>
      <w:r>
        <w:rPr>
          <w:rFonts w:hint="cs"/>
          <w:rtl/>
        </w:rPr>
        <w:t>מהדורה 1 : 1.5.2017</w:t>
      </w:r>
    </w:p>
    <w:p w:rsidR="005C116E" w:rsidRPr="00650DAE" w:rsidRDefault="005C116E" w:rsidP="005C116E">
      <w:pPr>
        <w:bidi w:val="0"/>
        <w:rPr>
          <w:b/>
          <w:bCs/>
          <w:rtl/>
        </w:rPr>
      </w:pPr>
      <w:r w:rsidRPr="00650DAE">
        <w:rPr>
          <w:rFonts w:hint="cs"/>
          <w:b/>
          <w:bCs/>
          <w:rtl/>
        </w:rPr>
        <w:t xml:space="preserve">מהדורה 2 : </w:t>
      </w:r>
      <w:r w:rsidR="00590E9D">
        <w:rPr>
          <w:rFonts w:hint="cs"/>
          <w:b/>
          <w:bCs/>
          <w:rtl/>
        </w:rPr>
        <w:t>5.5.2019</w:t>
      </w:r>
    </w:p>
    <w:p w:rsidR="009B4766" w:rsidRDefault="009B4766" w:rsidP="00224CD3">
      <w:pPr>
        <w:rPr>
          <w:rtl/>
        </w:rPr>
      </w:pPr>
    </w:p>
    <w:p w:rsidR="009B4766" w:rsidRPr="00FE2840" w:rsidRDefault="00EA04A8" w:rsidP="00EA04A8">
      <w:pPr>
        <w:jc w:val="center"/>
        <w:rPr>
          <w:b/>
          <w:bCs/>
          <w:sz w:val="28"/>
          <w:szCs w:val="28"/>
          <w:u w:val="single"/>
          <w:rtl/>
        </w:rPr>
      </w:pPr>
      <w:r w:rsidRPr="00FE2840">
        <w:rPr>
          <w:rFonts w:hint="cs"/>
          <w:b/>
          <w:bCs/>
          <w:sz w:val="28"/>
          <w:szCs w:val="28"/>
          <w:u w:val="single"/>
          <w:rtl/>
        </w:rPr>
        <w:t>תחשיב צריכת חשמל</w:t>
      </w:r>
      <w:r w:rsidR="009B4766" w:rsidRPr="00FE2840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9B4766" w:rsidRPr="00FE2840">
        <w:rPr>
          <w:b/>
          <w:bCs/>
          <w:sz w:val="28"/>
          <w:szCs w:val="28"/>
          <w:u w:val="single"/>
          <w:rtl/>
        </w:rPr>
        <w:t>–</w:t>
      </w:r>
      <w:r w:rsidRPr="00FE2840">
        <w:rPr>
          <w:rFonts w:hint="cs"/>
          <w:b/>
          <w:bCs/>
          <w:sz w:val="28"/>
          <w:szCs w:val="28"/>
          <w:u w:val="single"/>
          <w:rtl/>
        </w:rPr>
        <w:t xml:space="preserve"> אתר מ</w:t>
      </w:r>
      <w:r w:rsidR="009B4766" w:rsidRPr="00FE2840">
        <w:rPr>
          <w:rFonts w:hint="cs"/>
          <w:b/>
          <w:bCs/>
          <w:sz w:val="28"/>
          <w:szCs w:val="28"/>
          <w:u w:val="single"/>
          <w:rtl/>
        </w:rPr>
        <w:t xml:space="preserve">שקף </w:t>
      </w:r>
      <w:r w:rsidRPr="00FE2840">
        <w:rPr>
          <w:rFonts w:hint="cs"/>
          <w:b/>
          <w:bCs/>
          <w:sz w:val="28"/>
          <w:szCs w:val="28"/>
          <w:u w:val="single"/>
          <w:rtl/>
        </w:rPr>
        <w:t>חיפה</w:t>
      </w:r>
    </w:p>
    <w:p w:rsidR="00B43251" w:rsidRDefault="00B43251" w:rsidP="00224CD3">
      <w:pPr>
        <w:rPr>
          <w:rtl/>
        </w:rPr>
      </w:pPr>
    </w:p>
    <w:p w:rsidR="009B4766" w:rsidRPr="00B43251" w:rsidRDefault="00B43251" w:rsidP="00224CD3">
      <w:pPr>
        <w:rPr>
          <w:b/>
          <w:bCs/>
          <w:rtl/>
        </w:rPr>
      </w:pPr>
      <w:r w:rsidRPr="00B43251">
        <w:rPr>
          <w:rFonts w:hint="cs"/>
          <w:b/>
          <w:bCs/>
          <w:rtl/>
        </w:rPr>
        <w:t>הערה: מהדורה זו כוללת תוספת צריכה עבור מבנה בית המכס.</w:t>
      </w:r>
    </w:p>
    <w:p w:rsidR="009B4766" w:rsidRPr="00B43251" w:rsidRDefault="009B4766" w:rsidP="00224CD3">
      <w:pPr>
        <w:rPr>
          <w:b/>
          <w:bCs/>
          <w:rtl/>
        </w:rPr>
      </w:pPr>
    </w:p>
    <w:tbl>
      <w:tblPr>
        <w:tblStyle w:val="a6"/>
        <w:bidiVisual/>
        <w:tblW w:w="8587" w:type="dxa"/>
        <w:tblLook w:val="04A0" w:firstRow="1" w:lastRow="0" w:firstColumn="1" w:lastColumn="0" w:noHBand="0" w:noVBand="1"/>
      </w:tblPr>
      <w:tblGrid>
        <w:gridCol w:w="648"/>
        <w:gridCol w:w="2672"/>
        <w:gridCol w:w="1661"/>
        <w:gridCol w:w="1661"/>
        <w:gridCol w:w="1945"/>
      </w:tblGrid>
      <w:tr w:rsidR="009B4766" w:rsidTr="00C30666">
        <w:tc>
          <w:tcPr>
            <w:tcW w:w="648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672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1661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הספק חשמלי</w:t>
            </w:r>
          </w:p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</w:rPr>
              <w:t>KW</w:t>
            </w:r>
            <w:r>
              <w:t>]</w:t>
            </w:r>
            <w:r>
              <w:rPr>
                <w:rFonts w:hint="cs"/>
                <w:rtl/>
              </w:rPr>
              <w:t>]</w:t>
            </w:r>
          </w:p>
        </w:tc>
        <w:tc>
          <w:tcPr>
            <w:tcW w:w="1661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מיזוג אוויר</w:t>
            </w:r>
          </w:p>
          <w:p w:rsidR="009B4766" w:rsidRDefault="009B4766" w:rsidP="009B4766">
            <w:pPr>
              <w:jc w:val="center"/>
              <w:rPr>
                <w:rtl/>
              </w:rPr>
            </w:pPr>
            <w:r>
              <w:t>[</w:t>
            </w:r>
            <w:r>
              <w:rPr>
                <w:rFonts w:hint="cs"/>
              </w:rPr>
              <w:t>TR/KW</w:t>
            </w:r>
            <w:r>
              <w:t>]</w:t>
            </w:r>
          </w:p>
        </w:tc>
        <w:tc>
          <w:tcPr>
            <w:tcW w:w="1945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  <w:p w:rsidR="00D8424F" w:rsidRDefault="00D8424F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( הערכה בלבד )</w:t>
            </w:r>
          </w:p>
          <w:p w:rsidR="009B4766" w:rsidRDefault="009B4766" w:rsidP="009B4766">
            <w:pPr>
              <w:jc w:val="center"/>
              <w:rPr>
                <w:rtl/>
              </w:rPr>
            </w:pP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672" w:type="dxa"/>
          </w:tcPr>
          <w:p w:rsidR="006019B0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מבנה מנהלה</w:t>
            </w:r>
          </w:p>
          <w:p w:rsidR="009B4766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( 900 מ"ר )</w:t>
            </w:r>
          </w:p>
        </w:tc>
        <w:tc>
          <w:tcPr>
            <w:tcW w:w="1661" w:type="dxa"/>
          </w:tcPr>
          <w:p w:rsidR="009B4766" w:rsidRDefault="009B4766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135</w:t>
            </w:r>
          </w:p>
        </w:tc>
        <w:tc>
          <w:tcPr>
            <w:tcW w:w="1661" w:type="dxa"/>
          </w:tcPr>
          <w:p w:rsidR="009B4766" w:rsidRDefault="00BC710C" w:rsidP="00C30666">
            <w:pPr>
              <w:jc w:val="center"/>
            </w:pPr>
            <w:r>
              <w:t>60TR</w:t>
            </w:r>
          </w:p>
          <w:p w:rsidR="00BC710C" w:rsidRDefault="00BC710C" w:rsidP="00C30666">
            <w:pPr>
              <w:jc w:val="center"/>
            </w:pPr>
            <w:r>
              <w:t>72KW</w:t>
            </w:r>
          </w:p>
          <w:p w:rsidR="009B4766" w:rsidRDefault="009B4766" w:rsidP="00C30666">
            <w:pPr>
              <w:jc w:val="center"/>
            </w:pPr>
          </w:p>
        </w:tc>
        <w:tc>
          <w:tcPr>
            <w:tcW w:w="1945" w:type="dxa"/>
          </w:tcPr>
          <w:p w:rsidR="009B4766" w:rsidRDefault="009B4766" w:rsidP="009B4766">
            <w:pPr>
              <w:jc w:val="center"/>
              <w:rPr>
                <w:rtl/>
              </w:rPr>
            </w:pPr>
            <w:r>
              <w:t>150</w:t>
            </w:r>
            <w:r>
              <w:rPr>
                <w:rFonts w:hint="cs"/>
              </w:rPr>
              <w:t>W</w:t>
            </w:r>
            <w:r>
              <w:rPr>
                <w:rFonts w:hint="cs"/>
                <w:rtl/>
              </w:rPr>
              <w:t xml:space="preserve"> ל 1 מ"ר</w:t>
            </w:r>
          </w:p>
          <w:p w:rsidR="009B4766" w:rsidRDefault="009B4766" w:rsidP="009B4766">
            <w:pPr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15 מ"ר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672" w:type="dxa"/>
          </w:tcPr>
          <w:p w:rsidR="009B4766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ציוד מנהרת שיקוף</w:t>
            </w:r>
          </w:p>
          <w:p w:rsidR="00EE5653" w:rsidRDefault="00EE5653" w:rsidP="00EE5653">
            <w:pPr>
              <w:spacing w:line="276" w:lineRule="auto"/>
              <w:jc w:val="left"/>
              <w:rPr>
                <w:rtl/>
              </w:rPr>
            </w:pP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150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1945" w:type="dxa"/>
          </w:tcPr>
          <w:p w:rsidR="009B4766" w:rsidRDefault="00C306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לפי הנחיית ניצן מתאריך 5.3.17 </w:t>
            </w:r>
          </w:p>
          <w:p w:rsidR="00C30666" w:rsidRDefault="00C30666" w:rsidP="009B4766">
            <w:pPr>
              <w:jc w:val="center"/>
              <w:rPr>
                <w:rtl/>
              </w:rPr>
            </w:pPr>
            <w:r>
              <w:t>135KVA</w:t>
            </w:r>
            <w:r>
              <w:rPr>
                <w:rFonts w:hint="cs"/>
                <w:rtl/>
              </w:rPr>
              <w:t xml:space="preserve"> ליחידה</w:t>
            </w:r>
          </w:p>
          <w:p w:rsidR="00C30666" w:rsidRDefault="00C30666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כולל 20% גידול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672" w:type="dxa"/>
          </w:tcPr>
          <w:p w:rsidR="006019B0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מנהרת שיקוף</w:t>
            </w:r>
          </w:p>
          <w:p w:rsidR="00EE5653" w:rsidRDefault="009B4766" w:rsidP="006019B0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( 850 מ"ר )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85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1945" w:type="dxa"/>
          </w:tcPr>
          <w:p w:rsidR="009B4766" w:rsidRDefault="00EE5653" w:rsidP="009B4766">
            <w:pPr>
              <w:jc w:val="center"/>
              <w:rPr>
                <w:rtl/>
              </w:rPr>
            </w:pPr>
            <w:r>
              <w:t>100W</w:t>
            </w:r>
            <w:r>
              <w:rPr>
                <w:rFonts w:hint="cs"/>
                <w:rtl/>
              </w:rPr>
              <w:t xml:space="preserve"> ל 1 מ"ר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672" w:type="dxa"/>
          </w:tcPr>
          <w:p w:rsidR="009B4766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חשמל כללי בשטח האתר</w:t>
            </w:r>
          </w:p>
          <w:p w:rsidR="00EE5653" w:rsidRDefault="00EE5653" w:rsidP="00EE5653">
            <w:pPr>
              <w:spacing w:line="276" w:lineRule="auto"/>
              <w:jc w:val="left"/>
              <w:rPr>
                <w:rtl/>
              </w:rPr>
            </w:pP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1945" w:type="dxa"/>
          </w:tcPr>
          <w:p w:rsidR="009B4766" w:rsidRDefault="00EE5653" w:rsidP="009B47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תאורה היקפית בלבד 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672" w:type="dxa"/>
          </w:tcPr>
          <w:p w:rsidR="009B4766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מבנה תמך למנהרות</w:t>
            </w:r>
          </w:p>
          <w:p w:rsidR="009B4766" w:rsidRDefault="009B4766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( 500 מ"ר )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  <w:tc>
          <w:tcPr>
            <w:tcW w:w="1661" w:type="dxa"/>
          </w:tcPr>
          <w:p w:rsidR="009B4766" w:rsidRDefault="00BC710C" w:rsidP="00C30666">
            <w:pPr>
              <w:jc w:val="center"/>
            </w:pPr>
            <w:r>
              <w:t>50TR</w:t>
            </w:r>
          </w:p>
          <w:p w:rsidR="00BC710C" w:rsidRDefault="00BC710C" w:rsidP="00C30666">
            <w:pPr>
              <w:jc w:val="center"/>
            </w:pPr>
            <w:r>
              <w:t>60KW</w:t>
            </w:r>
          </w:p>
        </w:tc>
        <w:tc>
          <w:tcPr>
            <w:tcW w:w="1945" w:type="dxa"/>
          </w:tcPr>
          <w:p w:rsidR="009B4766" w:rsidRDefault="00EE5653" w:rsidP="009B4766">
            <w:pPr>
              <w:jc w:val="center"/>
              <w:rPr>
                <w:rtl/>
              </w:rPr>
            </w:pPr>
            <w:r>
              <w:t>200W</w:t>
            </w:r>
            <w:r>
              <w:rPr>
                <w:rFonts w:hint="cs"/>
                <w:rtl/>
              </w:rPr>
              <w:t xml:space="preserve"> ל 1 מ"ר</w:t>
            </w:r>
          </w:p>
          <w:p w:rsidR="00EE5653" w:rsidRDefault="00EE5653" w:rsidP="009B4766">
            <w:pPr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10 מ"ר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672" w:type="dxa"/>
          </w:tcPr>
          <w:p w:rsidR="006019B0" w:rsidRDefault="00EE5653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רמפת בידוק</w:t>
            </w:r>
          </w:p>
          <w:p w:rsidR="00EE5653" w:rsidRDefault="00EE5653" w:rsidP="006019B0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( 1800 מ"ר )</w:t>
            </w:r>
          </w:p>
        </w:tc>
        <w:tc>
          <w:tcPr>
            <w:tcW w:w="1661" w:type="dxa"/>
          </w:tcPr>
          <w:p w:rsidR="009B4766" w:rsidRDefault="00EE5653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180</w:t>
            </w:r>
          </w:p>
        </w:tc>
        <w:tc>
          <w:tcPr>
            <w:tcW w:w="1661" w:type="dxa"/>
          </w:tcPr>
          <w:p w:rsidR="009B4766" w:rsidRDefault="00BC710C" w:rsidP="00C30666">
            <w:pPr>
              <w:jc w:val="center"/>
            </w:pPr>
            <w:r>
              <w:t>144TR</w:t>
            </w:r>
          </w:p>
          <w:p w:rsidR="00BC710C" w:rsidRDefault="00BC710C" w:rsidP="00C30666">
            <w:pPr>
              <w:jc w:val="center"/>
            </w:pPr>
            <w:r>
              <w:t>180KW</w:t>
            </w:r>
          </w:p>
        </w:tc>
        <w:tc>
          <w:tcPr>
            <w:tcW w:w="1945" w:type="dxa"/>
          </w:tcPr>
          <w:p w:rsidR="009B4766" w:rsidRDefault="00EE5653" w:rsidP="009B4766">
            <w:pPr>
              <w:jc w:val="center"/>
              <w:rPr>
                <w:rtl/>
              </w:rPr>
            </w:pPr>
            <w:r>
              <w:t>100W</w:t>
            </w:r>
            <w:r>
              <w:rPr>
                <w:rFonts w:hint="cs"/>
                <w:rtl/>
              </w:rPr>
              <w:t xml:space="preserve"> ל 1 מ"ר</w:t>
            </w:r>
          </w:p>
          <w:p w:rsidR="00EE5653" w:rsidRDefault="00EE5653" w:rsidP="009B4766">
            <w:pPr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12.5 מ"ר</w:t>
            </w:r>
          </w:p>
        </w:tc>
      </w:tr>
      <w:tr w:rsidR="005E4709" w:rsidTr="00C30666">
        <w:tc>
          <w:tcPr>
            <w:tcW w:w="648" w:type="dxa"/>
          </w:tcPr>
          <w:p w:rsidR="005E4709" w:rsidRDefault="003C42FF" w:rsidP="00224CD3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672" w:type="dxa"/>
          </w:tcPr>
          <w:p w:rsidR="005E4709" w:rsidRDefault="00D8424F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מבנה בית מכס </w:t>
            </w:r>
          </w:p>
          <w:p w:rsidR="00D8424F" w:rsidRDefault="00D8424F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( 2840 מ"ר )</w:t>
            </w:r>
            <w:r w:rsidR="00B43251">
              <w:rPr>
                <w:rFonts w:hint="cs"/>
                <w:rtl/>
              </w:rPr>
              <w:t xml:space="preserve"> - אופציונלי</w:t>
            </w:r>
          </w:p>
        </w:tc>
        <w:tc>
          <w:tcPr>
            <w:tcW w:w="1661" w:type="dxa"/>
          </w:tcPr>
          <w:p w:rsidR="005E4709" w:rsidRDefault="00D8424F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426</w:t>
            </w:r>
          </w:p>
        </w:tc>
        <w:tc>
          <w:tcPr>
            <w:tcW w:w="1661" w:type="dxa"/>
          </w:tcPr>
          <w:p w:rsidR="005E4709" w:rsidRDefault="00D8424F" w:rsidP="00C30666">
            <w:pPr>
              <w:jc w:val="center"/>
            </w:pPr>
            <w:r>
              <w:t>190TR</w:t>
            </w:r>
          </w:p>
          <w:p w:rsidR="00D8424F" w:rsidRDefault="00D8424F" w:rsidP="00C30666">
            <w:pPr>
              <w:jc w:val="center"/>
            </w:pPr>
            <w:r>
              <w:t>245KW</w:t>
            </w:r>
          </w:p>
        </w:tc>
        <w:tc>
          <w:tcPr>
            <w:tcW w:w="1945" w:type="dxa"/>
          </w:tcPr>
          <w:p w:rsidR="00D8424F" w:rsidRDefault="00D8424F" w:rsidP="00D8424F">
            <w:pPr>
              <w:jc w:val="center"/>
              <w:rPr>
                <w:rtl/>
              </w:rPr>
            </w:pPr>
            <w:r>
              <w:t>150</w:t>
            </w:r>
            <w:r>
              <w:rPr>
                <w:rFonts w:hint="cs"/>
              </w:rPr>
              <w:t>W</w:t>
            </w:r>
            <w:r>
              <w:rPr>
                <w:rFonts w:hint="cs"/>
                <w:rtl/>
              </w:rPr>
              <w:t xml:space="preserve"> ל 1 מ"ר</w:t>
            </w:r>
          </w:p>
          <w:p w:rsidR="005E4709" w:rsidRDefault="00D8424F" w:rsidP="00D8424F">
            <w:pPr>
              <w:jc w:val="center"/>
            </w:pPr>
            <w:r>
              <w:t>1TR</w:t>
            </w:r>
            <w:r>
              <w:rPr>
                <w:rFonts w:hint="cs"/>
                <w:rtl/>
              </w:rPr>
              <w:t xml:space="preserve"> ל 15 מ"ר</w:t>
            </w:r>
          </w:p>
        </w:tc>
      </w:tr>
      <w:tr w:rsidR="009B4766" w:rsidTr="00C30666">
        <w:tc>
          <w:tcPr>
            <w:tcW w:w="648" w:type="dxa"/>
          </w:tcPr>
          <w:p w:rsidR="009B4766" w:rsidRDefault="009B4766" w:rsidP="00224CD3">
            <w:pPr>
              <w:rPr>
                <w:rtl/>
              </w:rPr>
            </w:pPr>
          </w:p>
        </w:tc>
        <w:tc>
          <w:tcPr>
            <w:tcW w:w="2672" w:type="dxa"/>
          </w:tcPr>
          <w:p w:rsidR="009B4766" w:rsidRDefault="00EE5653" w:rsidP="00EE5653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</w:t>
            </w:r>
            <w:r w:rsidR="00BC710C">
              <w:rPr>
                <w:rFonts w:hint="cs"/>
                <w:rtl/>
              </w:rPr>
              <w:t xml:space="preserve"> [</w:t>
            </w:r>
            <w:r w:rsidR="00BC710C">
              <w:rPr>
                <w:rFonts w:hint="cs"/>
              </w:rPr>
              <w:t>KW</w:t>
            </w:r>
            <w:r w:rsidR="00BC710C">
              <w:rPr>
                <w:rFonts w:hint="cs"/>
                <w:rtl/>
              </w:rPr>
              <w:t>]</w:t>
            </w:r>
          </w:p>
          <w:p w:rsidR="00EE5653" w:rsidRDefault="00EE5653" w:rsidP="00EE5653">
            <w:pPr>
              <w:spacing w:line="276" w:lineRule="auto"/>
              <w:jc w:val="left"/>
              <w:rPr>
                <w:rtl/>
              </w:rPr>
            </w:pPr>
          </w:p>
        </w:tc>
        <w:tc>
          <w:tcPr>
            <w:tcW w:w="1661" w:type="dxa"/>
          </w:tcPr>
          <w:p w:rsidR="009B4766" w:rsidRDefault="00D8424F" w:rsidP="00C30666">
            <w:pPr>
              <w:jc w:val="center"/>
              <w:rPr>
                <w:rtl/>
              </w:rPr>
            </w:pPr>
            <w:r>
              <w:t>1106</w:t>
            </w:r>
          </w:p>
        </w:tc>
        <w:tc>
          <w:tcPr>
            <w:tcW w:w="1661" w:type="dxa"/>
          </w:tcPr>
          <w:p w:rsidR="009B4766" w:rsidRDefault="00D8424F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557</w:t>
            </w:r>
          </w:p>
        </w:tc>
        <w:tc>
          <w:tcPr>
            <w:tcW w:w="1945" w:type="dxa"/>
          </w:tcPr>
          <w:p w:rsidR="009B4766" w:rsidRDefault="009B4766" w:rsidP="009B4766">
            <w:pPr>
              <w:jc w:val="center"/>
              <w:rPr>
                <w:rtl/>
              </w:rPr>
            </w:pPr>
          </w:p>
        </w:tc>
      </w:tr>
      <w:tr w:rsidR="00C30666" w:rsidTr="00441273">
        <w:tc>
          <w:tcPr>
            <w:tcW w:w="648" w:type="dxa"/>
          </w:tcPr>
          <w:p w:rsidR="00C30666" w:rsidRDefault="00C30666" w:rsidP="00C30666">
            <w:pPr>
              <w:spacing w:line="276" w:lineRule="auto"/>
              <w:rPr>
                <w:rtl/>
              </w:rPr>
            </w:pPr>
          </w:p>
          <w:p w:rsidR="00C30666" w:rsidRDefault="00C30666" w:rsidP="00C30666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C30666" w:rsidRDefault="00C30666" w:rsidP="00C30666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 כולל</w:t>
            </w:r>
            <w:r w:rsidR="00BC710C">
              <w:rPr>
                <w:rFonts w:hint="cs"/>
                <w:rtl/>
              </w:rPr>
              <w:t xml:space="preserve"> [</w:t>
            </w:r>
            <w:r w:rsidR="00BC710C">
              <w:rPr>
                <w:rFonts w:hint="cs"/>
              </w:rPr>
              <w:t>KW</w:t>
            </w:r>
            <w:r w:rsidR="00BC710C"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C30666" w:rsidRDefault="00D8424F" w:rsidP="00C30666">
            <w:pPr>
              <w:spacing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1663</w:t>
            </w:r>
          </w:p>
          <w:p w:rsidR="00C30666" w:rsidRDefault="00C30666" w:rsidP="00C30666">
            <w:pPr>
              <w:spacing w:line="276" w:lineRule="auto"/>
              <w:jc w:val="center"/>
              <w:rPr>
                <w:rtl/>
              </w:rPr>
            </w:pPr>
          </w:p>
        </w:tc>
        <w:tc>
          <w:tcPr>
            <w:tcW w:w="1945" w:type="dxa"/>
          </w:tcPr>
          <w:p w:rsidR="00C30666" w:rsidRDefault="00C30666" w:rsidP="00C30666">
            <w:pPr>
              <w:spacing w:line="276" w:lineRule="auto"/>
              <w:jc w:val="center"/>
              <w:rPr>
                <w:rtl/>
              </w:rPr>
            </w:pPr>
          </w:p>
        </w:tc>
      </w:tr>
      <w:tr w:rsidR="00C30666" w:rsidTr="009120B6">
        <w:tc>
          <w:tcPr>
            <w:tcW w:w="648" w:type="dxa"/>
          </w:tcPr>
          <w:p w:rsidR="00C30666" w:rsidRDefault="00C30666" w:rsidP="00C30666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C30666" w:rsidRDefault="00C30666" w:rsidP="00C30666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מקדם ביקוש</w:t>
            </w:r>
          </w:p>
        </w:tc>
        <w:tc>
          <w:tcPr>
            <w:tcW w:w="3322" w:type="dxa"/>
            <w:gridSpan w:val="2"/>
          </w:tcPr>
          <w:p w:rsidR="00C30666" w:rsidRDefault="00C30666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0.8</w:t>
            </w:r>
          </w:p>
        </w:tc>
        <w:tc>
          <w:tcPr>
            <w:tcW w:w="1945" w:type="dxa"/>
          </w:tcPr>
          <w:p w:rsidR="00C30666" w:rsidRDefault="00C30666" w:rsidP="00C30666">
            <w:pPr>
              <w:jc w:val="center"/>
              <w:rPr>
                <w:rtl/>
              </w:rPr>
            </w:pPr>
          </w:p>
        </w:tc>
      </w:tr>
      <w:tr w:rsidR="00C30666" w:rsidTr="00D365AB">
        <w:tc>
          <w:tcPr>
            <w:tcW w:w="648" w:type="dxa"/>
          </w:tcPr>
          <w:p w:rsidR="00C30666" w:rsidRDefault="00C30666" w:rsidP="00C30666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C30666" w:rsidRDefault="00C30666" w:rsidP="00C30666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מקדם בו-זמניות</w:t>
            </w:r>
          </w:p>
        </w:tc>
        <w:tc>
          <w:tcPr>
            <w:tcW w:w="3322" w:type="dxa"/>
            <w:gridSpan w:val="2"/>
          </w:tcPr>
          <w:p w:rsidR="00C30666" w:rsidRDefault="00C30666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945" w:type="dxa"/>
          </w:tcPr>
          <w:p w:rsidR="00C30666" w:rsidRDefault="00C30666" w:rsidP="00C30666">
            <w:pPr>
              <w:jc w:val="center"/>
              <w:rPr>
                <w:rtl/>
              </w:rPr>
            </w:pPr>
          </w:p>
        </w:tc>
      </w:tr>
      <w:tr w:rsidR="00C30666" w:rsidTr="007138FE">
        <w:tc>
          <w:tcPr>
            <w:tcW w:w="648" w:type="dxa"/>
          </w:tcPr>
          <w:p w:rsidR="00C30666" w:rsidRDefault="00C30666" w:rsidP="00C30666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C30666" w:rsidRDefault="00C30666" w:rsidP="00C30666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</w:t>
            </w:r>
            <w:r w:rsidR="00870553">
              <w:rPr>
                <w:rFonts w:hint="cs"/>
                <w:rtl/>
              </w:rPr>
              <w:t xml:space="preserve"> לאחר מקדמים</w:t>
            </w:r>
            <w:r w:rsidR="00BC710C">
              <w:rPr>
                <w:rFonts w:hint="cs"/>
                <w:rtl/>
              </w:rPr>
              <w:t xml:space="preserve"> [</w:t>
            </w:r>
            <w:r w:rsidR="00BC710C">
              <w:rPr>
                <w:rFonts w:hint="cs"/>
              </w:rPr>
              <w:t>KW</w:t>
            </w:r>
            <w:r w:rsidR="00BC710C"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C30666" w:rsidRDefault="00D8424F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1330</w:t>
            </w:r>
          </w:p>
        </w:tc>
        <w:tc>
          <w:tcPr>
            <w:tcW w:w="1945" w:type="dxa"/>
          </w:tcPr>
          <w:p w:rsidR="00C30666" w:rsidRDefault="00C30666" w:rsidP="00C30666">
            <w:pPr>
              <w:jc w:val="center"/>
              <w:rPr>
                <w:rtl/>
              </w:rPr>
            </w:pPr>
          </w:p>
        </w:tc>
      </w:tr>
      <w:tr w:rsidR="00C30666" w:rsidTr="007138FE">
        <w:tc>
          <w:tcPr>
            <w:tcW w:w="648" w:type="dxa"/>
          </w:tcPr>
          <w:p w:rsidR="00C30666" w:rsidRDefault="00C30666" w:rsidP="00C30666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C30666" w:rsidRDefault="00C30666" w:rsidP="00C30666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זרם</w:t>
            </w:r>
            <w:r w:rsidR="00870553">
              <w:rPr>
                <w:rFonts w:hint="cs"/>
                <w:rtl/>
              </w:rPr>
              <w:t xml:space="preserve"> צריכה </w:t>
            </w:r>
            <w:proofErr w:type="spellStart"/>
            <w:r w:rsidR="00870553">
              <w:t>Ib</w:t>
            </w:r>
            <w:proofErr w:type="spellEnd"/>
            <w:r w:rsidR="00EA04A8">
              <w:rPr>
                <w:rFonts w:hint="cs"/>
                <w:rtl/>
              </w:rPr>
              <w:t xml:space="preserve"> [</w:t>
            </w:r>
            <w:r w:rsidR="00EA04A8">
              <w:rPr>
                <w:rFonts w:hint="cs"/>
              </w:rPr>
              <w:t>A</w:t>
            </w:r>
            <w:r w:rsidR="00EA04A8"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C30666" w:rsidRDefault="00D8424F" w:rsidP="00C30666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2130</w:t>
            </w:r>
            <w:r w:rsidR="00C30666">
              <w:rPr>
                <w:rFonts w:hint="cs"/>
                <w:rtl/>
              </w:rPr>
              <w:t xml:space="preserve"> </w:t>
            </w:r>
          </w:p>
        </w:tc>
        <w:tc>
          <w:tcPr>
            <w:tcW w:w="1945" w:type="dxa"/>
          </w:tcPr>
          <w:p w:rsidR="00C30666" w:rsidRDefault="00C30666" w:rsidP="00C30666">
            <w:pPr>
              <w:jc w:val="center"/>
              <w:rPr>
                <w:rtl/>
              </w:rPr>
            </w:pPr>
          </w:p>
        </w:tc>
      </w:tr>
    </w:tbl>
    <w:p w:rsidR="009B4766" w:rsidRDefault="009B4766" w:rsidP="00224CD3">
      <w:pPr>
        <w:rPr>
          <w:rtl/>
        </w:rPr>
      </w:pPr>
    </w:p>
    <w:p w:rsidR="00C30666" w:rsidRDefault="00C30666" w:rsidP="00224CD3">
      <w:pPr>
        <w:rPr>
          <w:rtl/>
        </w:rPr>
      </w:pPr>
    </w:p>
    <w:p w:rsidR="00C30666" w:rsidRDefault="00C30666" w:rsidP="00576D79">
      <w:pPr>
        <w:jc w:val="center"/>
        <w:rPr>
          <w:b/>
          <w:bCs/>
          <w:sz w:val="32"/>
          <w:szCs w:val="32"/>
          <w:rtl/>
        </w:rPr>
      </w:pPr>
      <w:r w:rsidRPr="00EA04A8">
        <w:rPr>
          <w:rFonts w:hint="cs"/>
          <w:b/>
          <w:bCs/>
          <w:sz w:val="32"/>
          <w:szCs w:val="32"/>
          <w:rtl/>
        </w:rPr>
        <w:t xml:space="preserve">נדרש גודל חיבור של </w:t>
      </w:r>
      <w:r w:rsidRPr="00EA04A8">
        <w:rPr>
          <w:b/>
          <w:bCs/>
          <w:sz w:val="32"/>
          <w:szCs w:val="32"/>
        </w:rPr>
        <w:t>3*</w:t>
      </w:r>
      <w:r w:rsidR="00576D79">
        <w:rPr>
          <w:b/>
          <w:bCs/>
          <w:sz w:val="32"/>
          <w:szCs w:val="32"/>
        </w:rPr>
        <w:t>25</w:t>
      </w:r>
      <w:r w:rsidRPr="00EA04A8">
        <w:rPr>
          <w:b/>
          <w:bCs/>
          <w:sz w:val="32"/>
          <w:szCs w:val="32"/>
        </w:rPr>
        <w:t xml:space="preserve">00 </w:t>
      </w:r>
      <w:r w:rsidRPr="00EA04A8">
        <w:rPr>
          <w:rFonts w:hint="cs"/>
          <w:b/>
          <w:bCs/>
          <w:sz w:val="32"/>
          <w:szCs w:val="32"/>
          <w:rtl/>
        </w:rPr>
        <w:t xml:space="preserve"> אמפר.</w:t>
      </w:r>
    </w:p>
    <w:p w:rsidR="00EA04A8" w:rsidRDefault="00EA04A8" w:rsidP="00C30666">
      <w:pPr>
        <w:jc w:val="center"/>
        <w:rPr>
          <w:b/>
          <w:bCs/>
          <w:sz w:val="32"/>
          <w:szCs w:val="32"/>
          <w:rtl/>
        </w:rPr>
      </w:pPr>
    </w:p>
    <w:p w:rsidR="00EA04A8" w:rsidRPr="00EA04A8" w:rsidRDefault="00EA04A8" w:rsidP="00EA04A8">
      <w:pPr>
        <w:jc w:val="left"/>
        <w:rPr>
          <w:sz w:val="28"/>
          <w:szCs w:val="28"/>
          <w:u w:val="single"/>
          <w:rtl/>
        </w:rPr>
      </w:pPr>
      <w:r w:rsidRPr="00EA04A8">
        <w:rPr>
          <w:rFonts w:hint="cs"/>
          <w:sz w:val="28"/>
          <w:szCs w:val="28"/>
          <w:u w:val="single"/>
          <w:rtl/>
        </w:rPr>
        <w:t xml:space="preserve">המלצה: </w:t>
      </w:r>
    </w:p>
    <w:p w:rsidR="00EA04A8" w:rsidRPr="00EA04A8" w:rsidRDefault="00EA04A8" w:rsidP="00576D79">
      <w:pPr>
        <w:pStyle w:val="a5"/>
        <w:numPr>
          <w:ilvl w:val="0"/>
          <w:numId w:val="48"/>
        </w:numPr>
        <w:jc w:val="left"/>
        <w:rPr>
          <w:sz w:val="28"/>
          <w:szCs w:val="28"/>
          <w:rtl/>
        </w:rPr>
      </w:pPr>
      <w:r w:rsidRPr="00EA04A8">
        <w:rPr>
          <w:rFonts w:hint="cs"/>
          <w:sz w:val="28"/>
          <w:szCs w:val="28"/>
          <w:rtl/>
        </w:rPr>
        <w:t xml:space="preserve">2 שנאים של </w:t>
      </w:r>
      <w:r w:rsidR="00576D79">
        <w:rPr>
          <w:sz w:val="28"/>
          <w:szCs w:val="28"/>
        </w:rPr>
        <w:t>100</w:t>
      </w:r>
      <w:r w:rsidRPr="00EA04A8">
        <w:rPr>
          <w:sz w:val="28"/>
          <w:szCs w:val="28"/>
        </w:rPr>
        <w:t>0KVA</w:t>
      </w:r>
      <w:r w:rsidRPr="00EA04A8">
        <w:rPr>
          <w:rFonts w:hint="cs"/>
          <w:sz w:val="28"/>
          <w:szCs w:val="28"/>
          <w:rtl/>
        </w:rPr>
        <w:t xml:space="preserve"> כ"א.</w:t>
      </w:r>
    </w:p>
    <w:p w:rsidR="00EA04A8" w:rsidRDefault="00EA04A8" w:rsidP="00C30666">
      <w:pPr>
        <w:jc w:val="left"/>
        <w:rPr>
          <w:u w:val="single"/>
          <w:rtl/>
        </w:rPr>
      </w:pPr>
    </w:p>
    <w:p w:rsidR="00EA04A8" w:rsidRDefault="00EA04A8" w:rsidP="00C30666">
      <w:pPr>
        <w:jc w:val="left"/>
        <w:rPr>
          <w:u w:val="single"/>
          <w:rtl/>
        </w:rPr>
      </w:pPr>
    </w:p>
    <w:p w:rsidR="00C30666" w:rsidRPr="00EA04A8" w:rsidRDefault="00C30666" w:rsidP="00C30666">
      <w:pPr>
        <w:jc w:val="left"/>
        <w:rPr>
          <w:u w:val="single"/>
          <w:rtl/>
        </w:rPr>
      </w:pPr>
      <w:r w:rsidRPr="00EA04A8">
        <w:rPr>
          <w:rFonts w:hint="cs"/>
          <w:u w:val="single"/>
          <w:rtl/>
        </w:rPr>
        <w:t>הנחות יסוד:</w:t>
      </w:r>
    </w:p>
    <w:p w:rsidR="00C30666" w:rsidRDefault="00C30666" w:rsidP="00C30666">
      <w:pPr>
        <w:pStyle w:val="a5"/>
        <w:numPr>
          <w:ilvl w:val="0"/>
          <w:numId w:val="47"/>
        </w:numPr>
        <w:jc w:val="left"/>
      </w:pPr>
      <w:r>
        <w:rPr>
          <w:rFonts w:hint="cs"/>
          <w:rtl/>
        </w:rPr>
        <w:t xml:space="preserve">למערך מיזוג יחושב </w:t>
      </w:r>
      <w:r>
        <w:t>1TR</w:t>
      </w:r>
      <w:r>
        <w:rPr>
          <w:rFonts w:hint="cs"/>
          <w:rtl/>
        </w:rPr>
        <w:t xml:space="preserve"> לכל </w:t>
      </w:r>
      <w:r>
        <w:t>15-20</w:t>
      </w:r>
      <w:r>
        <w:rPr>
          <w:rFonts w:hint="cs"/>
          <w:rtl/>
        </w:rPr>
        <w:t xml:space="preserve"> מ"ר</w:t>
      </w:r>
    </w:p>
    <w:p w:rsidR="00C30666" w:rsidRDefault="00C30666" w:rsidP="00C30666">
      <w:pPr>
        <w:pStyle w:val="a5"/>
        <w:numPr>
          <w:ilvl w:val="0"/>
          <w:numId w:val="47"/>
        </w:numPr>
        <w:jc w:val="left"/>
      </w:pPr>
      <w:r>
        <w:rPr>
          <w:rFonts w:hint="cs"/>
          <w:rtl/>
        </w:rPr>
        <w:t xml:space="preserve">למערך חשמל יחושב </w:t>
      </w:r>
      <w:r>
        <w:t>100-200W</w:t>
      </w:r>
      <w:r>
        <w:rPr>
          <w:rFonts w:hint="cs"/>
          <w:rtl/>
        </w:rPr>
        <w:t xml:space="preserve"> לכל 1 מ"ר</w:t>
      </w:r>
    </w:p>
    <w:p w:rsidR="00C30666" w:rsidRDefault="00E24C75" w:rsidP="00C30666">
      <w:pPr>
        <w:pStyle w:val="a5"/>
        <w:numPr>
          <w:ilvl w:val="0"/>
          <w:numId w:val="47"/>
        </w:numPr>
        <w:jc w:val="left"/>
      </w:pPr>
      <w:r>
        <w:rPr>
          <w:rFonts w:hint="cs"/>
          <w:rtl/>
        </w:rPr>
        <w:t xml:space="preserve">תקשורת </w:t>
      </w:r>
      <w:r>
        <w:t>12 S.M</w:t>
      </w:r>
      <w:r>
        <w:rPr>
          <w:rFonts w:hint="cs"/>
          <w:rtl/>
        </w:rPr>
        <w:t xml:space="preserve"> + 100 זוג טלפוניה</w:t>
      </w:r>
    </w:p>
    <w:p w:rsidR="00E24C75" w:rsidRPr="00C30666" w:rsidRDefault="00E24C75" w:rsidP="00E24C75">
      <w:pPr>
        <w:pStyle w:val="a5"/>
        <w:jc w:val="left"/>
        <w:rPr>
          <w:rtl/>
        </w:rPr>
      </w:pPr>
      <w:bookmarkStart w:id="0" w:name="_GoBack"/>
      <w:bookmarkEnd w:id="0"/>
    </w:p>
    <w:sectPr w:rsidR="00E24C75" w:rsidRPr="00C30666" w:rsidSect="00A8639F">
      <w:endnotePr>
        <w:numFmt w:val="lowerLetter"/>
      </w:endnotePr>
      <w:pgSz w:w="11907" w:h="16840" w:code="9"/>
      <w:pgMar w:top="794" w:right="1797" w:bottom="794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35F0" w:rsidRDefault="005F35F0">
      <w:r>
        <w:separator/>
      </w:r>
    </w:p>
  </w:endnote>
  <w:endnote w:type="continuationSeparator" w:id="0">
    <w:p w:rsidR="005F35F0" w:rsidRDefault="005F3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35F0" w:rsidRDefault="005F35F0">
      <w:r>
        <w:separator/>
      </w:r>
    </w:p>
  </w:footnote>
  <w:footnote w:type="continuationSeparator" w:id="0">
    <w:p w:rsidR="005F35F0" w:rsidRDefault="005F35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D1623"/>
    <w:multiLevelType w:val="hybridMultilevel"/>
    <w:tmpl w:val="A1EC5BD8"/>
    <w:lvl w:ilvl="0" w:tplc="7A34BB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CE2206"/>
    <w:multiLevelType w:val="hybridMultilevel"/>
    <w:tmpl w:val="66509806"/>
    <w:lvl w:ilvl="0" w:tplc="A536A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F6069E"/>
    <w:multiLevelType w:val="hybridMultilevel"/>
    <w:tmpl w:val="F50088F8"/>
    <w:lvl w:ilvl="0" w:tplc="4D7A9DD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1F5317"/>
    <w:multiLevelType w:val="hybridMultilevel"/>
    <w:tmpl w:val="D770980C"/>
    <w:lvl w:ilvl="0" w:tplc="B9186F72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613C1"/>
    <w:multiLevelType w:val="hybridMultilevel"/>
    <w:tmpl w:val="3F400856"/>
    <w:lvl w:ilvl="0" w:tplc="9FBED1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32CA2"/>
    <w:multiLevelType w:val="hybridMultilevel"/>
    <w:tmpl w:val="E29E6148"/>
    <w:lvl w:ilvl="0" w:tplc="ED567E4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FC796F"/>
    <w:multiLevelType w:val="hybridMultilevel"/>
    <w:tmpl w:val="A0DEE474"/>
    <w:lvl w:ilvl="0" w:tplc="E606F80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EB243F2"/>
    <w:multiLevelType w:val="hybridMultilevel"/>
    <w:tmpl w:val="3D44E76C"/>
    <w:lvl w:ilvl="0" w:tplc="BBA2CC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FF6306"/>
    <w:multiLevelType w:val="hybridMultilevel"/>
    <w:tmpl w:val="93AE0592"/>
    <w:lvl w:ilvl="0" w:tplc="2830161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02B18"/>
    <w:multiLevelType w:val="hybridMultilevel"/>
    <w:tmpl w:val="093C8C2A"/>
    <w:lvl w:ilvl="0" w:tplc="D602A70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22071514"/>
    <w:multiLevelType w:val="hybridMultilevel"/>
    <w:tmpl w:val="D834C87C"/>
    <w:lvl w:ilvl="0" w:tplc="3A868E7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2460EF5"/>
    <w:multiLevelType w:val="hybridMultilevel"/>
    <w:tmpl w:val="2A242A5E"/>
    <w:lvl w:ilvl="0" w:tplc="82F0CB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1E196A"/>
    <w:multiLevelType w:val="hybridMultilevel"/>
    <w:tmpl w:val="138086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85A32F8"/>
    <w:multiLevelType w:val="hybridMultilevel"/>
    <w:tmpl w:val="88383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9612FB"/>
    <w:multiLevelType w:val="hybridMultilevel"/>
    <w:tmpl w:val="C81A3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73A4C"/>
    <w:multiLevelType w:val="hybridMultilevel"/>
    <w:tmpl w:val="A06003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4F31EF"/>
    <w:multiLevelType w:val="hybridMultilevel"/>
    <w:tmpl w:val="A67A10FE"/>
    <w:lvl w:ilvl="0" w:tplc="486834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15A0974"/>
    <w:multiLevelType w:val="hybridMultilevel"/>
    <w:tmpl w:val="C35C42CE"/>
    <w:lvl w:ilvl="0" w:tplc="1AFA53DE">
      <w:start w:val="1300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936488"/>
    <w:multiLevelType w:val="hybridMultilevel"/>
    <w:tmpl w:val="4CC8FCF6"/>
    <w:lvl w:ilvl="0" w:tplc="36C0E3BC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4974997"/>
    <w:multiLevelType w:val="hybridMultilevel"/>
    <w:tmpl w:val="DA28C8C8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D859B6"/>
    <w:multiLevelType w:val="hybridMultilevel"/>
    <w:tmpl w:val="0D7A5D2C"/>
    <w:lvl w:ilvl="0" w:tplc="EEA260B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64A7F10"/>
    <w:multiLevelType w:val="hybridMultilevel"/>
    <w:tmpl w:val="CE308A56"/>
    <w:lvl w:ilvl="0" w:tplc="69E638EA">
      <w:start w:val="1"/>
      <w:numFmt w:val="hebrew1"/>
      <w:lvlText w:val="%1.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38443541"/>
    <w:multiLevelType w:val="hybridMultilevel"/>
    <w:tmpl w:val="2480AADE"/>
    <w:lvl w:ilvl="0" w:tplc="8C0AF8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E640E1"/>
    <w:multiLevelType w:val="hybridMultilevel"/>
    <w:tmpl w:val="6D18D258"/>
    <w:lvl w:ilvl="0" w:tplc="04090013">
      <w:start w:val="1"/>
      <w:numFmt w:val="hebrew1"/>
      <w:lvlText w:val="%1."/>
      <w:lvlJc w:val="center"/>
      <w:pPr>
        <w:ind w:left="735" w:hanging="360"/>
      </w:pPr>
    </w:lvl>
    <w:lvl w:ilvl="1" w:tplc="0409000F">
      <w:start w:val="1"/>
      <w:numFmt w:val="decimal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24" w15:restartNumberingAfterBreak="0">
    <w:nsid w:val="3B6A0E7F"/>
    <w:multiLevelType w:val="hybridMultilevel"/>
    <w:tmpl w:val="91DABAFA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0460865"/>
    <w:multiLevelType w:val="hybridMultilevel"/>
    <w:tmpl w:val="0846E14C"/>
    <w:lvl w:ilvl="0" w:tplc="BA5ABB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326433B"/>
    <w:multiLevelType w:val="hybridMultilevel"/>
    <w:tmpl w:val="C65AEC6A"/>
    <w:lvl w:ilvl="0" w:tplc="52AE533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7147C12"/>
    <w:multiLevelType w:val="hybridMultilevel"/>
    <w:tmpl w:val="83EA1B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6B4FE2"/>
    <w:multiLevelType w:val="hybridMultilevel"/>
    <w:tmpl w:val="6CBA8450"/>
    <w:lvl w:ilvl="0" w:tplc="766442C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3744A65"/>
    <w:multiLevelType w:val="hybridMultilevel"/>
    <w:tmpl w:val="BA445BE4"/>
    <w:lvl w:ilvl="0" w:tplc="00B0AA1E">
      <w:start w:val="2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44649BB"/>
    <w:multiLevelType w:val="hybridMultilevel"/>
    <w:tmpl w:val="C936D774"/>
    <w:lvl w:ilvl="0" w:tplc="B3ECF2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110C3B"/>
    <w:multiLevelType w:val="hybridMultilevel"/>
    <w:tmpl w:val="4B58D46E"/>
    <w:lvl w:ilvl="0" w:tplc="0A827CC0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BD53B07"/>
    <w:multiLevelType w:val="hybridMultilevel"/>
    <w:tmpl w:val="5BDC6B96"/>
    <w:lvl w:ilvl="0" w:tplc="3640C5B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C53759"/>
    <w:multiLevelType w:val="hybridMultilevel"/>
    <w:tmpl w:val="5E7AE1B6"/>
    <w:lvl w:ilvl="0" w:tplc="7F3A7B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9C555C"/>
    <w:multiLevelType w:val="hybridMultilevel"/>
    <w:tmpl w:val="4A1A22C6"/>
    <w:lvl w:ilvl="0" w:tplc="54A23C8C">
      <w:start w:val="22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7B2517"/>
    <w:multiLevelType w:val="hybridMultilevel"/>
    <w:tmpl w:val="6B0AF56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19D0A0A"/>
    <w:multiLevelType w:val="hybridMultilevel"/>
    <w:tmpl w:val="02A851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423968"/>
    <w:multiLevelType w:val="hybridMultilevel"/>
    <w:tmpl w:val="0A34C5F8"/>
    <w:lvl w:ilvl="0" w:tplc="C05C3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0E27AD"/>
    <w:multiLevelType w:val="hybridMultilevel"/>
    <w:tmpl w:val="D108DE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1F5D16"/>
    <w:multiLevelType w:val="hybridMultilevel"/>
    <w:tmpl w:val="9E548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1D3727"/>
    <w:multiLevelType w:val="hybridMultilevel"/>
    <w:tmpl w:val="53B85474"/>
    <w:lvl w:ilvl="0" w:tplc="9120F9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9F1FCA"/>
    <w:multiLevelType w:val="hybridMultilevel"/>
    <w:tmpl w:val="9EACDD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BA5221"/>
    <w:multiLevelType w:val="hybridMultilevel"/>
    <w:tmpl w:val="059CB5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3F4EEF"/>
    <w:multiLevelType w:val="hybridMultilevel"/>
    <w:tmpl w:val="BDB0C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266CD6"/>
    <w:multiLevelType w:val="hybridMultilevel"/>
    <w:tmpl w:val="F2C65D1E"/>
    <w:lvl w:ilvl="0" w:tplc="E6107E20"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B5D0053"/>
    <w:multiLevelType w:val="hybridMultilevel"/>
    <w:tmpl w:val="5F8AA88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910BF6"/>
    <w:multiLevelType w:val="hybridMultilevel"/>
    <w:tmpl w:val="58AC2140"/>
    <w:lvl w:ilvl="0" w:tplc="133C363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7F6C2DB8"/>
    <w:multiLevelType w:val="hybridMultilevel"/>
    <w:tmpl w:val="5116235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7"/>
  </w:num>
  <w:num w:numId="3">
    <w:abstractNumId w:val="22"/>
  </w:num>
  <w:num w:numId="4">
    <w:abstractNumId w:val="11"/>
  </w:num>
  <w:num w:numId="5">
    <w:abstractNumId w:val="8"/>
  </w:num>
  <w:num w:numId="6">
    <w:abstractNumId w:val="23"/>
  </w:num>
  <w:num w:numId="7">
    <w:abstractNumId w:val="35"/>
  </w:num>
  <w:num w:numId="8">
    <w:abstractNumId w:val="39"/>
  </w:num>
  <w:num w:numId="9">
    <w:abstractNumId w:val="45"/>
  </w:num>
  <w:num w:numId="10">
    <w:abstractNumId w:val="12"/>
  </w:num>
  <w:num w:numId="11">
    <w:abstractNumId w:val="47"/>
  </w:num>
  <w:num w:numId="12">
    <w:abstractNumId w:val="41"/>
  </w:num>
  <w:num w:numId="13">
    <w:abstractNumId w:val="36"/>
  </w:num>
  <w:num w:numId="14">
    <w:abstractNumId w:val="43"/>
  </w:num>
  <w:num w:numId="15">
    <w:abstractNumId w:val="5"/>
  </w:num>
  <w:num w:numId="16">
    <w:abstractNumId w:val="13"/>
  </w:num>
  <w:num w:numId="17">
    <w:abstractNumId w:val="32"/>
  </w:num>
  <w:num w:numId="18">
    <w:abstractNumId w:val="20"/>
  </w:num>
  <w:num w:numId="19">
    <w:abstractNumId w:val="24"/>
  </w:num>
  <w:num w:numId="20">
    <w:abstractNumId w:val="19"/>
  </w:num>
  <w:num w:numId="21">
    <w:abstractNumId w:val="42"/>
  </w:num>
  <w:num w:numId="22">
    <w:abstractNumId w:val="38"/>
  </w:num>
  <w:num w:numId="23">
    <w:abstractNumId w:val="33"/>
  </w:num>
  <w:num w:numId="24">
    <w:abstractNumId w:val="40"/>
  </w:num>
  <w:num w:numId="25">
    <w:abstractNumId w:val="37"/>
  </w:num>
  <w:num w:numId="26">
    <w:abstractNumId w:val="16"/>
  </w:num>
  <w:num w:numId="27">
    <w:abstractNumId w:val="18"/>
  </w:num>
  <w:num w:numId="28">
    <w:abstractNumId w:val="31"/>
  </w:num>
  <w:num w:numId="29">
    <w:abstractNumId w:val="4"/>
  </w:num>
  <w:num w:numId="30">
    <w:abstractNumId w:val="25"/>
  </w:num>
  <w:num w:numId="31">
    <w:abstractNumId w:val="46"/>
  </w:num>
  <w:num w:numId="32">
    <w:abstractNumId w:val="29"/>
  </w:num>
  <w:num w:numId="33">
    <w:abstractNumId w:val="9"/>
  </w:num>
  <w:num w:numId="34">
    <w:abstractNumId w:val="34"/>
  </w:num>
  <w:num w:numId="35">
    <w:abstractNumId w:val="0"/>
  </w:num>
  <w:num w:numId="36">
    <w:abstractNumId w:val="14"/>
  </w:num>
  <w:num w:numId="37">
    <w:abstractNumId w:val="6"/>
  </w:num>
  <w:num w:numId="38">
    <w:abstractNumId w:val="28"/>
  </w:num>
  <w:num w:numId="39">
    <w:abstractNumId w:val="10"/>
  </w:num>
  <w:num w:numId="40">
    <w:abstractNumId w:val="2"/>
  </w:num>
  <w:num w:numId="41">
    <w:abstractNumId w:val="21"/>
  </w:num>
  <w:num w:numId="42">
    <w:abstractNumId w:val="3"/>
  </w:num>
  <w:num w:numId="43">
    <w:abstractNumId w:val="44"/>
  </w:num>
  <w:num w:numId="44">
    <w:abstractNumId w:val="26"/>
  </w:num>
  <w:num w:numId="45">
    <w:abstractNumId w:val="1"/>
  </w:num>
  <w:num w:numId="46">
    <w:abstractNumId w:val="7"/>
  </w:num>
  <w:num w:numId="47">
    <w:abstractNumId w:val="15"/>
  </w:num>
  <w:num w:numId="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B6A"/>
    <w:rsid w:val="000019CA"/>
    <w:rsid w:val="00012A82"/>
    <w:rsid w:val="00016229"/>
    <w:rsid w:val="00020864"/>
    <w:rsid w:val="00021CD0"/>
    <w:rsid w:val="00022D32"/>
    <w:rsid w:val="00026803"/>
    <w:rsid w:val="0003376B"/>
    <w:rsid w:val="00033EE2"/>
    <w:rsid w:val="000464BC"/>
    <w:rsid w:val="00050398"/>
    <w:rsid w:val="000547BC"/>
    <w:rsid w:val="000619A0"/>
    <w:rsid w:val="000630B4"/>
    <w:rsid w:val="00063C49"/>
    <w:rsid w:val="00063F06"/>
    <w:rsid w:val="00071B1C"/>
    <w:rsid w:val="000760D1"/>
    <w:rsid w:val="000773D9"/>
    <w:rsid w:val="00083896"/>
    <w:rsid w:val="00090B94"/>
    <w:rsid w:val="000916B5"/>
    <w:rsid w:val="0009242D"/>
    <w:rsid w:val="00093D9C"/>
    <w:rsid w:val="000A014F"/>
    <w:rsid w:val="000A1550"/>
    <w:rsid w:val="000A23A1"/>
    <w:rsid w:val="000B1CED"/>
    <w:rsid w:val="000B5E20"/>
    <w:rsid w:val="000C2214"/>
    <w:rsid w:val="000C4AA4"/>
    <w:rsid w:val="000D4765"/>
    <w:rsid w:val="000E02BB"/>
    <w:rsid w:val="000E0690"/>
    <w:rsid w:val="000E4036"/>
    <w:rsid w:val="000E4927"/>
    <w:rsid w:val="000E50A9"/>
    <w:rsid w:val="000E65B6"/>
    <w:rsid w:val="000F2928"/>
    <w:rsid w:val="00107A96"/>
    <w:rsid w:val="00117FD0"/>
    <w:rsid w:val="0012656F"/>
    <w:rsid w:val="0013307A"/>
    <w:rsid w:val="001332A9"/>
    <w:rsid w:val="001357E2"/>
    <w:rsid w:val="00144B67"/>
    <w:rsid w:val="00150495"/>
    <w:rsid w:val="00153DD5"/>
    <w:rsid w:val="00156F65"/>
    <w:rsid w:val="0016089C"/>
    <w:rsid w:val="0016103D"/>
    <w:rsid w:val="00164615"/>
    <w:rsid w:val="001665C5"/>
    <w:rsid w:val="00170F4D"/>
    <w:rsid w:val="0017717D"/>
    <w:rsid w:val="00181802"/>
    <w:rsid w:val="00181CD8"/>
    <w:rsid w:val="00183965"/>
    <w:rsid w:val="00192A83"/>
    <w:rsid w:val="00193163"/>
    <w:rsid w:val="00194B94"/>
    <w:rsid w:val="00197FB6"/>
    <w:rsid w:val="001A11D8"/>
    <w:rsid w:val="001A2A6C"/>
    <w:rsid w:val="001A30BC"/>
    <w:rsid w:val="001A47EF"/>
    <w:rsid w:val="001A5495"/>
    <w:rsid w:val="001A6CB4"/>
    <w:rsid w:val="001B225C"/>
    <w:rsid w:val="001C1349"/>
    <w:rsid w:val="001C689E"/>
    <w:rsid w:val="001C7E33"/>
    <w:rsid w:val="001D7573"/>
    <w:rsid w:val="001D7DBC"/>
    <w:rsid w:val="001F19A8"/>
    <w:rsid w:val="001F30EB"/>
    <w:rsid w:val="002021E0"/>
    <w:rsid w:val="00204A30"/>
    <w:rsid w:val="002076B7"/>
    <w:rsid w:val="00224CD3"/>
    <w:rsid w:val="002353B3"/>
    <w:rsid w:val="002432CB"/>
    <w:rsid w:val="0025445C"/>
    <w:rsid w:val="0025530F"/>
    <w:rsid w:val="00262268"/>
    <w:rsid w:val="00263F4B"/>
    <w:rsid w:val="002657A7"/>
    <w:rsid w:val="002838FF"/>
    <w:rsid w:val="002B13E8"/>
    <w:rsid w:val="002B6B5F"/>
    <w:rsid w:val="002C6484"/>
    <w:rsid w:val="002D023E"/>
    <w:rsid w:val="002E159C"/>
    <w:rsid w:val="002E1C1E"/>
    <w:rsid w:val="002E3249"/>
    <w:rsid w:val="002E3B6A"/>
    <w:rsid w:val="002E6EEE"/>
    <w:rsid w:val="002F2E18"/>
    <w:rsid w:val="003011F5"/>
    <w:rsid w:val="00304D4F"/>
    <w:rsid w:val="003113A5"/>
    <w:rsid w:val="0031458F"/>
    <w:rsid w:val="00317F00"/>
    <w:rsid w:val="00322AD1"/>
    <w:rsid w:val="00324408"/>
    <w:rsid w:val="003244C9"/>
    <w:rsid w:val="00324CD6"/>
    <w:rsid w:val="00325372"/>
    <w:rsid w:val="00331EC6"/>
    <w:rsid w:val="00337006"/>
    <w:rsid w:val="00337C3D"/>
    <w:rsid w:val="00350FAB"/>
    <w:rsid w:val="003631E6"/>
    <w:rsid w:val="0037482F"/>
    <w:rsid w:val="00382922"/>
    <w:rsid w:val="00395A1A"/>
    <w:rsid w:val="0039701F"/>
    <w:rsid w:val="0039780C"/>
    <w:rsid w:val="003A549B"/>
    <w:rsid w:val="003B06FE"/>
    <w:rsid w:val="003B1AD1"/>
    <w:rsid w:val="003B1C99"/>
    <w:rsid w:val="003B63A6"/>
    <w:rsid w:val="003C42FF"/>
    <w:rsid w:val="003D222B"/>
    <w:rsid w:val="003E17A6"/>
    <w:rsid w:val="003F0187"/>
    <w:rsid w:val="003F05AF"/>
    <w:rsid w:val="004004FE"/>
    <w:rsid w:val="004302C6"/>
    <w:rsid w:val="00444716"/>
    <w:rsid w:val="004578B3"/>
    <w:rsid w:val="0046327F"/>
    <w:rsid w:val="00463291"/>
    <w:rsid w:val="00465D92"/>
    <w:rsid w:val="00471286"/>
    <w:rsid w:val="00472486"/>
    <w:rsid w:val="00476C2A"/>
    <w:rsid w:val="0048423A"/>
    <w:rsid w:val="00484888"/>
    <w:rsid w:val="004B28D7"/>
    <w:rsid w:val="004B7123"/>
    <w:rsid w:val="004C05C2"/>
    <w:rsid w:val="004C11FA"/>
    <w:rsid w:val="004D23FF"/>
    <w:rsid w:val="004D4FD7"/>
    <w:rsid w:val="004F0982"/>
    <w:rsid w:val="0051048D"/>
    <w:rsid w:val="00511FBF"/>
    <w:rsid w:val="0051554D"/>
    <w:rsid w:val="005176AC"/>
    <w:rsid w:val="00522630"/>
    <w:rsid w:val="00531978"/>
    <w:rsid w:val="00531A8F"/>
    <w:rsid w:val="005342CF"/>
    <w:rsid w:val="00535558"/>
    <w:rsid w:val="00544E66"/>
    <w:rsid w:val="00550ADB"/>
    <w:rsid w:val="00554C76"/>
    <w:rsid w:val="005563BE"/>
    <w:rsid w:val="0056144A"/>
    <w:rsid w:val="00562611"/>
    <w:rsid w:val="00576028"/>
    <w:rsid w:val="005760FA"/>
    <w:rsid w:val="00576D79"/>
    <w:rsid w:val="00576E9D"/>
    <w:rsid w:val="00576FAE"/>
    <w:rsid w:val="00576FFF"/>
    <w:rsid w:val="00577592"/>
    <w:rsid w:val="0058302B"/>
    <w:rsid w:val="00585F22"/>
    <w:rsid w:val="00590E9D"/>
    <w:rsid w:val="005A137E"/>
    <w:rsid w:val="005A3B3F"/>
    <w:rsid w:val="005B34F1"/>
    <w:rsid w:val="005B3705"/>
    <w:rsid w:val="005C116E"/>
    <w:rsid w:val="005C4887"/>
    <w:rsid w:val="005D18F1"/>
    <w:rsid w:val="005D22A6"/>
    <w:rsid w:val="005E1A10"/>
    <w:rsid w:val="005E2DAF"/>
    <w:rsid w:val="005E3ABC"/>
    <w:rsid w:val="005E4709"/>
    <w:rsid w:val="005F1A98"/>
    <w:rsid w:val="005F1F00"/>
    <w:rsid w:val="005F35F0"/>
    <w:rsid w:val="006019B0"/>
    <w:rsid w:val="00602A3B"/>
    <w:rsid w:val="006211E2"/>
    <w:rsid w:val="0062258E"/>
    <w:rsid w:val="00631366"/>
    <w:rsid w:val="00633BB3"/>
    <w:rsid w:val="00637198"/>
    <w:rsid w:val="0064741C"/>
    <w:rsid w:val="00650DAE"/>
    <w:rsid w:val="006604E6"/>
    <w:rsid w:val="0066455F"/>
    <w:rsid w:val="00671630"/>
    <w:rsid w:val="00672A63"/>
    <w:rsid w:val="00673434"/>
    <w:rsid w:val="006749B8"/>
    <w:rsid w:val="006771A3"/>
    <w:rsid w:val="00677411"/>
    <w:rsid w:val="0068274F"/>
    <w:rsid w:val="00683CF1"/>
    <w:rsid w:val="00684BD2"/>
    <w:rsid w:val="00693A14"/>
    <w:rsid w:val="006952CD"/>
    <w:rsid w:val="006A0B35"/>
    <w:rsid w:val="006A0DFB"/>
    <w:rsid w:val="006A183F"/>
    <w:rsid w:val="006A477E"/>
    <w:rsid w:val="006A4C81"/>
    <w:rsid w:val="006B1F95"/>
    <w:rsid w:val="006C33FD"/>
    <w:rsid w:val="006C39C6"/>
    <w:rsid w:val="006D1B0F"/>
    <w:rsid w:val="006D2E12"/>
    <w:rsid w:val="006D4C02"/>
    <w:rsid w:val="006E540E"/>
    <w:rsid w:val="006E5B66"/>
    <w:rsid w:val="006F2450"/>
    <w:rsid w:val="006F74A7"/>
    <w:rsid w:val="00710C2C"/>
    <w:rsid w:val="00711F10"/>
    <w:rsid w:val="00715613"/>
    <w:rsid w:val="00715DD2"/>
    <w:rsid w:val="00717BBE"/>
    <w:rsid w:val="0072061A"/>
    <w:rsid w:val="0072242B"/>
    <w:rsid w:val="00730776"/>
    <w:rsid w:val="00730789"/>
    <w:rsid w:val="0073126B"/>
    <w:rsid w:val="007330CF"/>
    <w:rsid w:val="007344DF"/>
    <w:rsid w:val="007362CE"/>
    <w:rsid w:val="00745411"/>
    <w:rsid w:val="007535A0"/>
    <w:rsid w:val="007548AA"/>
    <w:rsid w:val="007567C8"/>
    <w:rsid w:val="007626BE"/>
    <w:rsid w:val="0076280D"/>
    <w:rsid w:val="00762905"/>
    <w:rsid w:val="00763F13"/>
    <w:rsid w:val="00766DF7"/>
    <w:rsid w:val="007778E6"/>
    <w:rsid w:val="00781357"/>
    <w:rsid w:val="007826CD"/>
    <w:rsid w:val="00783271"/>
    <w:rsid w:val="007843EB"/>
    <w:rsid w:val="007857EF"/>
    <w:rsid w:val="00794764"/>
    <w:rsid w:val="007B0A47"/>
    <w:rsid w:val="007B25E6"/>
    <w:rsid w:val="007C15AB"/>
    <w:rsid w:val="007C6F8E"/>
    <w:rsid w:val="007D4805"/>
    <w:rsid w:val="007E3FC4"/>
    <w:rsid w:val="007E47A5"/>
    <w:rsid w:val="007F6A7F"/>
    <w:rsid w:val="0081031F"/>
    <w:rsid w:val="00810A4B"/>
    <w:rsid w:val="00811998"/>
    <w:rsid w:val="00814C35"/>
    <w:rsid w:val="00821C79"/>
    <w:rsid w:val="008231D3"/>
    <w:rsid w:val="008335DA"/>
    <w:rsid w:val="008373E5"/>
    <w:rsid w:val="008417AC"/>
    <w:rsid w:val="008432EA"/>
    <w:rsid w:val="00856A36"/>
    <w:rsid w:val="0086081A"/>
    <w:rsid w:val="008631AE"/>
    <w:rsid w:val="00870553"/>
    <w:rsid w:val="00870FC5"/>
    <w:rsid w:val="008712EC"/>
    <w:rsid w:val="00871E12"/>
    <w:rsid w:val="00875343"/>
    <w:rsid w:val="00875CFA"/>
    <w:rsid w:val="00881CC2"/>
    <w:rsid w:val="008978BF"/>
    <w:rsid w:val="008A2342"/>
    <w:rsid w:val="008B3DC3"/>
    <w:rsid w:val="008C566D"/>
    <w:rsid w:val="008D59E5"/>
    <w:rsid w:val="008D6430"/>
    <w:rsid w:val="008D70A3"/>
    <w:rsid w:val="008D7F5C"/>
    <w:rsid w:val="008F463E"/>
    <w:rsid w:val="009014F0"/>
    <w:rsid w:val="00907B6A"/>
    <w:rsid w:val="00911AA0"/>
    <w:rsid w:val="0092541E"/>
    <w:rsid w:val="00947023"/>
    <w:rsid w:val="0095199E"/>
    <w:rsid w:val="00954E5E"/>
    <w:rsid w:val="00955199"/>
    <w:rsid w:val="009639C2"/>
    <w:rsid w:val="00963FA7"/>
    <w:rsid w:val="00964CFA"/>
    <w:rsid w:val="0096562D"/>
    <w:rsid w:val="00972BE7"/>
    <w:rsid w:val="0097712C"/>
    <w:rsid w:val="0098009C"/>
    <w:rsid w:val="009805F6"/>
    <w:rsid w:val="00990A98"/>
    <w:rsid w:val="00995832"/>
    <w:rsid w:val="00997E3D"/>
    <w:rsid w:val="00997FB6"/>
    <w:rsid w:val="009A0750"/>
    <w:rsid w:val="009A2196"/>
    <w:rsid w:val="009A4322"/>
    <w:rsid w:val="009B4766"/>
    <w:rsid w:val="009C4580"/>
    <w:rsid w:val="009D764B"/>
    <w:rsid w:val="009E229C"/>
    <w:rsid w:val="009E3499"/>
    <w:rsid w:val="009E3912"/>
    <w:rsid w:val="009F33B9"/>
    <w:rsid w:val="009F45EC"/>
    <w:rsid w:val="009F510F"/>
    <w:rsid w:val="00A32270"/>
    <w:rsid w:val="00A407FC"/>
    <w:rsid w:val="00A44719"/>
    <w:rsid w:val="00A45665"/>
    <w:rsid w:val="00A50C57"/>
    <w:rsid w:val="00A6148F"/>
    <w:rsid w:val="00A63062"/>
    <w:rsid w:val="00A67BAA"/>
    <w:rsid w:val="00A73B92"/>
    <w:rsid w:val="00A76845"/>
    <w:rsid w:val="00A8058F"/>
    <w:rsid w:val="00A819F1"/>
    <w:rsid w:val="00A8547A"/>
    <w:rsid w:val="00A8639F"/>
    <w:rsid w:val="00A874B8"/>
    <w:rsid w:val="00A8774C"/>
    <w:rsid w:val="00A906AD"/>
    <w:rsid w:val="00AA6A8C"/>
    <w:rsid w:val="00AB15AD"/>
    <w:rsid w:val="00AB584B"/>
    <w:rsid w:val="00AC149D"/>
    <w:rsid w:val="00AC2E51"/>
    <w:rsid w:val="00AC49E9"/>
    <w:rsid w:val="00AD44C7"/>
    <w:rsid w:val="00AD61C3"/>
    <w:rsid w:val="00AE4005"/>
    <w:rsid w:val="00AF3987"/>
    <w:rsid w:val="00AF5B98"/>
    <w:rsid w:val="00AF5C21"/>
    <w:rsid w:val="00B01F59"/>
    <w:rsid w:val="00B028D9"/>
    <w:rsid w:val="00B05C11"/>
    <w:rsid w:val="00B07123"/>
    <w:rsid w:val="00B0712C"/>
    <w:rsid w:val="00B127DC"/>
    <w:rsid w:val="00B142F3"/>
    <w:rsid w:val="00B154C8"/>
    <w:rsid w:val="00B157C7"/>
    <w:rsid w:val="00B15E4A"/>
    <w:rsid w:val="00B24110"/>
    <w:rsid w:val="00B248EE"/>
    <w:rsid w:val="00B32E11"/>
    <w:rsid w:val="00B3412E"/>
    <w:rsid w:val="00B37221"/>
    <w:rsid w:val="00B40564"/>
    <w:rsid w:val="00B41423"/>
    <w:rsid w:val="00B43251"/>
    <w:rsid w:val="00B47A22"/>
    <w:rsid w:val="00B52307"/>
    <w:rsid w:val="00B616CE"/>
    <w:rsid w:val="00B63DF3"/>
    <w:rsid w:val="00B641EA"/>
    <w:rsid w:val="00B7081A"/>
    <w:rsid w:val="00B71085"/>
    <w:rsid w:val="00B749A3"/>
    <w:rsid w:val="00B75D13"/>
    <w:rsid w:val="00B769BE"/>
    <w:rsid w:val="00B815F5"/>
    <w:rsid w:val="00B82A7C"/>
    <w:rsid w:val="00B86300"/>
    <w:rsid w:val="00B86AA7"/>
    <w:rsid w:val="00BA14C7"/>
    <w:rsid w:val="00BA7D5D"/>
    <w:rsid w:val="00BB0614"/>
    <w:rsid w:val="00BB138E"/>
    <w:rsid w:val="00BB15C0"/>
    <w:rsid w:val="00BB2D2D"/>
    <w:rsid w:val="00BB3685"/>
    <w:rsid w:val="00BB4D07"/>
    <w:rsid w:val="00BB6466"/>
    <w:rsid w:val="00BC53B3"/>
    <w:rsid w:val="00BC5C83"/>
    <w:rsid w:val="00BC6B84"/>
    <w:rsid w:val="00BC710C"/>
    <w:rsid w:val="00BE0989"/>
    <w:rsid w:val="00BF5A32"/>
    <w:rsid w:val="00C02E91"/>
    <w:rsid w:val="00C1155F"/>
    <w:rsid w:val="00C1717D"/>
    <w:rsid w:val="00C21A4E"/>
    <w:rsid w:val="00C242AB"/>
    <w:rsid w:val="00C30666"/>
    <w:rsid w:val="00C33A82"/>
    <w:rsid w:val="00C41FDF"/>
    <w:rsid w:val="00C43A91"/>
    <w:rsid w:val="00C46307"/>
    <w:rsid w:val="00C46615"/>
    <w:rsid w:val="00C51B6E"/>
    <w:rsid w:val="00C52995"/>
    <w:rsid w:val="00C56B42"/>
    <w:rsid w:val="00C61E53"/>
    <w:rsid w:val="00C63F3E"/>
    <w:rsid w:val="00C714CF"/>
    <w:rsid w:val="00C75644"/>
    <w:rsid w:val="00C75BAC"/>
    <w:rsid w:val="00C75CA4"/>
    <w:rsid w:val="00C77A5A"/>
    <w:rsid w:val="00C83252"/>
    <w:rsid w:val="00C83361"/>
    <w:rsid w:val="00C8554E"/>
    <w:rsid w:val="00C869E5"/>
    <w:rsid w:val="00C86EA9"/>
    <w:rsid w:val="00C9518D"/>
    <w:rsid w:val="00CA3807"/>
    <w:rsid w:val="00CA4527"/>
    <w:rsid w:val="00CB52D7"/>
    <w:rsid w:val="00CC6F20"/>
    <w:rsid w:val="00CC7EFB"/>
    <w:rsid w:val="00CD0F53"/>
    <w:rsid w:val="00CD1459"/>
    <w:rsid w:val="00CD5673"/>
    <w:rsid w:val="00CE1E4F"/>
    <w:rsid w:val="00CE4CAB"/>
    <w:rsid w:val="00CE4FB8"/>
    <w:rsid w:val="00CE6DB2"/>
    <w:rsid w:val="00CE744E"/>
    <w:rsid w:val="00CE7DE6"/>
    <w:rsid w:val="00CF0D0A"/>
    <w:rsid w:val="00CF4C02"/>
    <w:rsid w:val="00D001FA"/>
    <w:rsid w:val="00D0366D"/>
    <w:rsid w:val="00D03F52"/>
    <w:rsid w:val="00D15E47"/>
    <w:rsid w:val="00D21964"/>
    <w:rsid w:val="00D251C6"/>
    <w:rsid w:val="00D26F63"/>
    <w:rsid w:val="00D43BEC"/>
    <w:rsid w:val="00D46AC4"/>
    <w:rsid w:val="00D47520"/>
    <w:rsid w:val="00D52FF4"/>
    <w:rsid w:val="00D54D53"/>
    <w:rsid w:val="00D63406"/>
    <w:rsid w:val="00D65854"/>
    <w:rsid w:val="00D72BC1"/>
    <w:rsid w:val="00D74286"/>
    <w:rsid w:val="00D80B68"/>
    <w:rsid w:val="00D8424F"/>
    <w:rsid w:val="00D92064"/>
    <w:rsid w:val="00D95D82"/>
    <w:rsid w:val="00D9605B"/>
    <w:rsid w:val="00DA0CD3"/>
    <w:rsid w:val="00DA1F0E"/>
    <w:rsid w:val="00DA2DE1"/>
    <w:rsid w:val="00DB2662"/>
    <w:rsid w:val="00DC2D33"/>
    <w:rsid w:val="00DC723A"/>
    <w:rsid w:val="00DD1F59"/>
    <w:rsid w:val="00DE095F"/>
    <w:rsid w:val="00DF649E"/>
    <w:rsid w:val="00E00A63"/>
    <w:rsid w:val="00E01065"/>
    <w:rsid w:val="00E01198"/>
    <w:rsid w:val="00E01FAD"/>
    <w:rsid w:val="00E03464"/>
    <w:rsid w:val="00E06EF1"/>
    <w:rsid w:val="00E10D12"/>
    <w:rsid w:val="00E16512"/>
    <w:rsid w:val="00E24C75"/>
    <w:rsid w:val="00E503CA"/>
    <w:rsid w:val="00E51E9C"/>
    <w:rsid w:val="00E62100"/>
    <w:rsid w:val="00E65BF4"/>
    <w:rsid w:val="00E70515"/>
    <w:rsid w:val="00E76293"/>
    <w:rsid w:val="00E82941"/>
    <w:rsid w:val="00E91943"/>
    <w:rsid w:val="00E9224A"/>
    <w:rsid w:val="00E93BAF"/>
    <w:rsid w:val="00E97F88"/>
    <w:rsid w:val="00EA04A8"/>
    <w:rsid w:val="00EA2918"/>
    <w:rsid w:val="00EA2BB3"/>
    <w:rsid w:val="00EB419C"/>
    <w:rsid w:val="00EB444A"/>
    <w:rsid w:val="00EB4DA6"/>
    <w:rsid w:val="00EC07A3"/>
    <w:rsid w:val="00EC7FE9"/>
    <w:rsid w:val="00ED15BF"/>
    <w:rsid w:val="00ED45D0"/>
    <w:rsid w:val="00EE1ED0"/>
    <w:rsid w:val="00EE5653"/>
    <w:rsid w:val="00EE5BFE"/>
    <w:rsid w:val="00EF397B"/>
    <w:rsid w:val="00EF4B78"/>
    <w:rsid w:val="00F10C2A"/>
    <w:rsid w:val="00F1118F"/>
    <w:rsid w:val="00F1394B"/>
    <w:rsid w:val="00F3468C"/>
    <w:rsid w:val="00F352B4"/>
    <w:rsid w:val="00F42AFC"/>
    <w:rsid w:val="00F4569B"/>
    <w:rsid w:val="00F4596F"/>
    <w:rsid w:val="00F51CD2"/>
    <w:rsid w:val="00F5608B"/>
    <w:rsid w:val="00F5764D"/>
    <w:rsid w:val="00F60882"/>
    <w:rsid w:val="00F62634"/>
    <w:rsid w:val="00F64175"/>
    <w:rsid w:val="00F72609"/>
    <w:rsid w:val="00F72B42"/>
    <w:rsid w:val="00F734F9"/>
    <w:rsid w:val="00F77494"/>
    <w:rsid w:val="00F840F5"/>
    <w:rsid w:val="00F85516"/>
    <w:rsid w:val="00F856FB"/>
    <w:rsid w:val="00F91A48"/>
    <w:rsid w:val="00FA1ADB"/>
    <w:rsid w:val="00FA3605"/>
    <w:rsid w:val="00FB24FD"/>
    <w:rsid w:val="00FB3449"/>
    <w:rsid w:val="00FB57C0"/>
    <w:rsid w:val="00FC0A88"/>
    <w:rsid w:val="00FC0AD3"/>
    <w:rsid w:val="00FC132D"/>
    <w:rsid w:val="00FC421B"/>
    <w:rsid w:val="00FC7701"/>
    <w:rsid w:val="00FD6062"/>
    <w:rsid w:val="00FE2840"/>
    <w:rsid w:val="00FF0660"/>
    <w:rsid w:val="00FF3157"/>
    <w:rsid w:val="00FF3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5:docId w15:val="{1ACADCAF-DBD1-4B15-9004-0512B0D3A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AF5B98"/>
    <w:pPr>
      <w:keepNext/>
      <w:overflowPunct/>
      <w:autoSpaceDE/>
      <w:autoSpaceDN/>
      <w:adjustRightInd/>
      <w:spacing w:before="240" w:after="60"/>
      <w:jc w:val="left"/>
      <w:textAlignment w:val="auto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2021E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6089C"/>
    <w:pPr>
      <w:ind w:left="720"/>
      <w:contextualSpacing/>
    </w:pPr>
  </w:style>
  <w:style w:type="table" w:styleId="a6">
    <w:name w:val="Table Grid"/>
    <w:basedOn w:val="a1"/>
    <w:rsid w:val="005A3B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a8"/>
    <w:uiPriority w:val="1"/>
    <w:unhideWhenUsed/>
    <w:qFormat/>
    <w:rsid w:val="006A4C81"/>
    <w:pPr>
      <w:widowControl w:val="0"/>
      <w:overflowPunct/>
      <w:autoSpaceDE/>
      <w:autoSpaceDN/>
      <w:bidi w:val="0"/>
      <w:adjustRightInd/>
      <w:jc w:val="left"/>
      <w:textAlignment w:val="auto"/>
    </w:pPr>
    <w:rPr>
      <w:rFonts w:ascii="Arial" w:eastAsia="Arial" w:hAnsi="Arial" w:cs="Arial"/>
      <w:sz w:val="20"/>
      <w:szCs w:val="20"/>
      <w:lang w:eastAsia="en-US" w:bidi="ar-SA"/>
    </w:rPr>
  </w:style>
  <w:style w:type="character" w:customStyle="1" w:styleId="a8">
    <w:name w:val="גוף טקסט תו"/>
    <w:basedOn w:val="a0"/>
    <w:link w:val="a7"/>
    <w:uiPriority w:val="1"/>
    <w:rsid w:val="006A4C81"/>
    <w:rPr>
      <w:rFonts w:ascii="Arial" w:eastAsia="Arial" w:hAnsi="Arial" w:cs="Arial"/>
      <w:lang w:bidi="ar-SA"/>
    </w:rPr>
  </w:style>
  <w:style w:type="paragraph" w:customStyle="1" w:styleId="TableParagraph">
    <w:name w:val="Table Paragraph"/>
    <w:basedOn w:val="a"/>
    <w:uiPriority w:val="1"/>
    <w:qFormat/>
    <w:rsid w:val="006A4C81"/>
    <w:pPr>
      <w:widowControl w:val="0"/>
      <w:overflowPunct/>
      <w:autoSpaceDE/>
      <w:autoSpaceDN/>
      <w:bidi w:val="0"/>
      <w:adjustRightInd/>
      <w:spacing w:before="1"/>
      <w:jc w:val="right"/>
      <w:textAlignment w:val="auto"/>
    </w:pPr>
    <w:rPr>
      <w:rFonts w:ascii="David" w:eastAsia="David" w:hAnsi="David"/>
      <w:sz w:val="22"/>
      <w:szCs w:val="22"/>
      <w:lang w:eastAsia="en-US" w:bidi="ar-SA"/>
    </w:rPr>
  </w:style>
  <w:style w:type="table" w:customStyle="1" w:styleId="TableNormal1">
    <w:name w:val="Table Normal1"/>
    <w:uiPriority w:val="2"/>
    <w:semiHidden/>
    <w:qFormat/>
    <w:rsid w:val="006A4C81"/>
    <w:pPr>
      <w:widowControl w:val="0"/>
    </w:pPr>
    <w:rPr>
      <w:rFonts w:asciiTheme="minorHAnsi" w:eastAsiaTheme="minorHAnsi" w:hAnsiTheme="minorHAnsi" w:cstheme="minorBidi"/>
      <w:sz w:val="22"/>
      <w:szCs w:val="22"/>
      <w:lang w:bidi="ar-S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0">
    <w:name w:val="כותרת 4 תו"/>
    <w:basedOn w:val="a0"/>
    <w:link w:val="4"/>
    <w:rsid w:val="00AF5B98"/>
    <w:rPr>
      <w:b/>
      <w:bCs/>
      <w:sz w:val="28"/>
      <w:szCs w:val="28"/>
      <w:lang w:eastAsia="he-IL"/>
    </w:rPr>
  </w:style>
  <w:style w:type="character" w:styleId="a9">
    <w:name w:val="annotation reference"/>
    <w:basedOn w:val="a0"/>
    <w:semiHidden/>
    <w:unhideWhenUsed/>
    <w:rsid w:val="00B0712C"/>
    <w:rPr>
      <w:sz w:val="16"/>
      <w:szCs w:val="16"/>
    </w:rPr>
  </w:style>
  <w:style w:type="paragraph" w:styleId="aa">
    <w:name w:val="annotation text"/>
    <w:basedOn w:val="a"/>
    <w:link w:val="ab"/>
    <w:semiHidden/>
    <w:unhideWhenUsed/>
    <w:rsid w:val="00B0712C"/>
    <w:rPr>
      <w:sz w:val="20"/>
      <w:szCs w:val="20"/>
    </w:rPr>
  </w:style>
  <w:style w:type="character" w:customStyle="1" w:styleId="ab">
    <w:name w:val="טקסט הערה תו"/>
    <w:basedOn w:val="a0"/>
    <w:link w:val="aa"/>
    <w:semiHidden/>
    <w:rsid w:val="00B0712C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semiHidden/>
    <w:unhideWhenUsed/>
    <w:rsid w:val="00B0712C"/>
    <w:rPr>
      <w:b/>
      <w:bCs/>
    </w:rPr>
  </w:style>
  <w:style w:type="character" w:customStyle="1" w:styleId="ad">
    <w:name w:val="נושא הערה תו"/>
    <w:basedOn w:val="ab"/>
    <w:link w:val="ac"/>
    <w:semiHidden/>
    <w:rsid w:val="00B0712C"/>
    <w:rPr>
      <w:rFonts w:cs="David"/>
      <w:b/>
      <w:bCs/>
      <w:lang w:eastAsia="he-IL"/>
    </w:rPr>
  </w:style>
  <w:style w:type="paragraph" w:styleId="ae">
    <w:name w:val="Balloon Text"/>
    <w:basedOn w:val="a"/>
    <w:link w:val="af"/>
    <w:semiHidden/>
    <w:unhideWhenUsed/>
    <w:rsid w:val="00B0712C"/>
    <w:rPr>
      <w:rFonts w:ascii="Segoe UI" w:hAnsi="Segoe UI" w:cs="Segoe UI"/>
      <w:sz w:val="18"/>
      <w:szCs w:val="18"/>
    </w:rPr>
  </w:style>
  <w:style w:type="character" w:customStyle="1" w:styleId="af">
    <w:name w:val="טקסט בלונים תו"/>
    <w:basedOn w:val="a0"/>
    <w:link w:val="ae"/>
    <w:semiHidden/>
    <w:rsid w:val="00B0712C"/>
    <w:rPr>
      <w:rFonts w:ascii="Segoe UI" w:hAnsi="Segoe UI" w:cs="Segoe UI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34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3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ed\Desktop\&#1495;&#1493;&#1490;&#1500;&#1492;-&#1506;&#1508;&#1493;&#1500;&#1492;\&#1505;&#1497;&#1499;&#1493;&#1501;%20&#1508;&#1490;&#1497;&#1513;&#1492;%20&#1505;&#1496;&#1496;&#1493;&#1505;%20251-14%20&#1497;&#1513;&#1497;&#1489;&#1514;%20&#1502;&#1492;&#1514;&#1488;&#1512;&#1497;&#1498;%20%2026%202%201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8D2D8-D115-42D9-B789-C22C7B900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סיכום פגישה סטטוס 251-14 ישיבת מהתאריך  26 2 14</Template>
  <TotalTime>37</TotalTime>
  <Pages>1</Pages>
  <Words>220</Words>
  <Characters>808</Characters>
  <Application>Microsoft Office Word</Application>
  <DocSecurity>0</DocSecurity>
  <Lines>6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סיכום פגישה</vt:lpstr>
      <vt:lpstr>סיכום פגישה</vt:lpstr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פגישה</dc:title>
  <dc:creator>Raed</dc:creator>
  <cp:lastModifiedBy>Neri Yung</cp:lastModifiedBy>
  <cp:revision>15</cp:revision>
  <cp:lastPrinted>2018-11-04T14:23:00Z</cp:lastPrinted>
  <dcterms:created xsi:type="dcterms:W3CDTF">2019-05-05T11:28:00Z</dcterms:created>
  <dcterms:modified xsi:type="dcterms:W3CDTF">2019-09-03T08:25:00Z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180688235</vt:i4>
  </property>
</Properties>
</file>